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E59" w:rsidRDefault="00E41E59">
      <w:r>
        <w:rPr>
          <w:rFonts w:hint="eastAsia"/>
        </w:rPr>
        <w:t>附件二：</w:t>
      </w:r>
    </w:p>
    <w:p w:rsidR="00E41E59" w:rsidRDefault="00E41E59" w:rsidP="00EA6C26">
      <w:pPr>
        <w:ind w:firstLineChars="200" w:firstLine="31680"/>
      </w:pPr>
      <w:r w:rsidRPr="00EA6C26">
        <w:rPr>
          <w:rFonts w:hint="eastAsia"/>
          <w:highlight w:val="yellow"/>
        </w:rPr>
        <w:t>此信息为企业上报的时点价格，仅供参考，农民朋友送粮前请务必拨打电话咨询详情。</w:t>
      </w:r>
    </w:p>
    <w:p w:rsidR="00E41E59" w:rsidRDefault="00E41E59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6" type="#_x0000_t75" alt="8a27df423222e1fbda22d6d9fa89239" style="position:absolute;left:0;text-align:left;margin-left:-14.7pt;margin-top:11pt;width:468.85pt;height:490.8pt;z-index:251658240;visibility:visible">
            <v:imagedata r:id="rId6" o:title=""/>
          </v:shape>
        </w:pict>
      </w:r>
    </w:p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>
      <w:pPr>
        <w:tabs>
          <w:tab w:val="left" w:pos="2615"/>
        </w:tabs>
      </w:pPr>
      <w:r>
        <w:tab/>
      </w: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  <w:r>
        <w:rPr>
          <w:noProof/>
        </w:rPr>
        <w:pict>
          <v:shape id="图片 2" o:spid="_x0000_s1027" type="#_x0000_t75" alt="721a9449e0b9b4fafea5c0b1d331cdb" style="position:absolute;left:0;text-align:left;margin-left:-26.25pt;margin-top:11.45pt;width:469.25pt;height:464.05pt;z-index:251659264;visibility:visible">
            <v:imagedata r:id="rId7" o:title=""/>
          </v:shape>
        </w:pict>
      </w: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>
      <w:pPr>
        <w:tabs>
          <w:tab w:val="left" w:pos="2615"/>
        </w:tabs>
      </w:pPr>
    </w:p>
    <w:p w:rsidR="00E41E59" w:rsidRDefault="00E41E59"/>
    <w:p w:rsidR="00E41E59" w:rsidRDefault="00E41E59"/>
    <w:p w:rsidR="00E41E59" w:rsidRDefault="00E41E59">
      <w:pPr>
        <w:tabs>
          <w:tab w:val="left" w:pos="2414"/>
        </w:tabs>
        <w:jc w:val="left"/>
      </w:pPr>
      <w:r>
        <w:tab/>
      </w:r>
    </w:p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>
      <w:pPr>
        <w:tabs>
          <w:tab w:val="left" w:pos="4965"/>
        </w:tabs>
        <w:jc w:val="left"/>
      </w:pPr>
      <w:r>
        <w:tab/>
      </w: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  <w:r>
        <w:rPr>
          <w:noProof/>
        </w:rPr>
        <w:pict>
          <v:shape id="图片 3" o:spid="_x0000_s1028" type="#_x0000_t75" alt="93757a7fa8d89163583c98776cdd9bf" style="position:absolute;margin-left:-29.35pt;margin-top:7.5pt;width:492.25pt;height:369.35pt;z-index:251660288;visibility:visible">
            <v:imagedata r:id="rId8" o:title=""/>
          </v:shape>
        </w:pict>
      </w: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>
      <w:pPr>
        <w:tabs>
          <w:tab w:val="left" w:pos="4965"/>
        </w:tabs>
        <w:jc w:val="left"/>
      </w:pPr>
    </w:p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>
      <w:pPr>
        <w:tabs>
          <w:tab w:val="left" w:pos="3434"/>
        </w:tabs>
        <w:jc w:val="left"/>
      </w:pPr>
      <w:r>
        <w:tab/>
      </w:r>
    </w:p>
    <w:p w:rsidR="00E41E59" w:rsidRDefault="00E41E59">
      <w:pPr>
        <w:tabs>
          <w:tab w:val="left" w:pos="3434"/>
        </w:tabs>
        <w:jc w:val="left"/>
      </w:pPr>
    </w:p>
    <w:p w:rsidR="00E41E59" w:rsidRDefault="00E41E59">
      <w:pPr>
        <w:tabs>
          <w:tab w:val="left" w:pos="3434"/>
        </w:tabs>
        <w:jc w:val="left"/>
      </w:pPr>
    </w:p>
    <w:p w:rsidR="00E41E59" w:rsidRDefault="00E41E59">
      <w:pPr>
        <w:tabs>
          <w:tab w:val="left" w:pos="3434"/>
        </w:tabs>
        <w:jc w:val="left"/>
      </w:pPr>
      <w:r>
        <w:rPr>
          <w:noProof/>
        </w:rPr>
        <w:pict>
          <v:shape id="图片 4" o:spid="_x0000_s1029" type="#_x0000_t75" alt="9a0740c4f61c555e1a6c996b40f7b28" style="position:absolute;margin-left:-24.75pt;margin-top:9.8pt;width:475.1pt;height:446.75pt;z-index:251661312;visibility:visible">
            <v:imagedata r:id="rId9" o:title=""/>
          </v:shape>
        </w:pict>
      </w:r>
    </w:p>
    <w:p w:rsidR="00E41E59" w:rsidRDefault="00E41E59">
      <w:pPr>
        <w:tabs>
          <w:tab w:val="left" w:pos="3434"/>
        </w:tabs>
        <w:jc w:val="left"/>
      </w:pPr>
    </w:p>
    <w:p w:rsidR="00E41E59" w:rsidRDefault="00E41E59">
      <w:pPr>
        <w:tabs>
          <w:tab w:val="left" w:pos="3434"/>
        </w:tabs>
        <w:jc w:val="left"/>
      </w:pPr>
    </w:p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/>
    <w:p w:rsidR="00E41E59" w:rsidRDefault="00E41E59">
      <w:pPr>
        <w:tabs>
          <w:tab w:val="left" w:pos="3202"/>
        </w:tabs>
        <w:jc w:val="left"/>
      </w:pPr>
      <w:r>
        <w:tab/>
      </w:r>
      <w:bookmarkStart w:id="0" w:name="_GoBack"/>
      <w:bookmarkEnd w:id="0"/>
    </w:p>
    <w:sectPr w:rsidR="00E41E59" w:rsidSect="001F666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E59" w:rsidRDefault="00E41E59">
      <w:r>
        <w:separator/>
      </w:r>
    </w:p>
  </w:endnote>
  <w:endnote w:type="continuationSeparator" w:id="0">
    <w:p w:rsidR="00E41E59" w:rsidRDefault="00E41E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E59" w:rsidRDefault="00E41E5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E59" w:rsidRDefault="00E41E5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E59" w:rsidRDefault="00E41E59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E59" w:rsidRDefault="00E41E5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E59" w:rsidRDefault="00E41E59" w:rsidP="00EA6C2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E59" w:rsidRDefault="00E41E5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TFkYWQ5YTMzMDg5MDJlYWY5MjliNDRhY2RhYzI2YmMifQ=="/>
  </w:docVars>
  <w:rsids>
    <w:rsidRoot w:val="001F666E"/>
    <w:rsid w:val="001F666E"/>
    <w:rsid w:val="003857F3"/>
    <w:rsid w:val="005532BF"/>
    <w:rsid w:val="00E41E59"/>
    <w:rsid w:val="00EA6C26"/>
    <w:rsid w:val="35393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6E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A6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3752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EA6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237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4</Pages>
  <Words>33</Words>
  <Characters>194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2</cp:revision>
  <cp:lastPrinted>2024-11-18T06:12:00Z</cp:lastPrinted>
  <dcterms:created xsi:type="dcterms:W3CDTF">2024-11-18T03:46:00Z</dcterms:created>
  <dcterms:modified xsi:type="dcterms:W3CDTF">2024-11-18T06:23:00Z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56C4939EB9EC4C4EB8214AD06D4AD355_12</vt:lpwstr>
  </property>
</Properties>
</file>